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496" w:rsidRDefault="00B933E2" w:rsidP="00E952DC">
      <w:pPr>
        <w:pStyle w:val="Heading1"/>
      </w:pPr>
      <w:r w:rsidRPr="00B933E2">
        <w:rPr>
          <w:noProof/>
        </w:rPr>
        <w:pict>
          <v:rect id="GLANCE" o:spid="_x0000_s1026" style="position:absolute;left:0;text-align:left;margin-left:29.35pt;margin-top:5.2pt;width:237.75pt;height:622.55pt;flip:x;z-index:251659264;visibility:visible;mso-wrap-distance-top:7.2pt;mso-wrap-distance-bottom:7.2pt;mso-position-horizontal-relative:page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" o:allowincell="f" fillcolor="#10824f" stroked="f" strokeweight="1.5pt">
            <v:shadow on="t" color="black" opacity="26213f" origin="-.5,-.5" offset=".74836mm,.74836mm"/>
            <v:textbox inset="21.6pt,21.6pt,21.6pt,21.6pt">
              <w:txbxContent>
                <w:p w:rsidR="002D4A64" w:rsidRPr="002B2414" w:rsidRDefault="002D4A64" w:rsidP="00581005">
                  <w:pPr>
                    <w:rPr>
                      <w:b/>
                      <w:color w:val="FFFFFF" w:themeColor="background1"/>
                    </w:rPr>
                  </w:pPr>
                  <w:bookmarkStart w:id="0" w:name="_GoBack"/>
                  <w:r w:rsidRPr="002B2414">
                    <w:rPr>
                      <w:b/>
                      <w:color w:val="FFFFFF" w:themeColor="background1"/>
                    </w:rPr>
                    <w:t>At a glance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Title: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Instrument: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Total Cost: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EC Contribution: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Duration: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Start Date: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Consortium: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Project Coordinator: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Project Web Site:</w:t>
                  </w:r>
                </w:p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  <w:r w:rsidRPr="00581005">
                    <w:rPr>
                      <w:color w:val="FFFFFF" w:themeColor="background1"/>
                    </w:rPr>
                    <w:t>Key Words:</w:t>
                  </w:r>
                </w:p>
                <w:bookmarkEnd w:id="0"/>
                <w:p w:rsidR="002D4A64" w:rsidRPr="00581005" w:rsidRDefault="002D4A64" w:rsidP="00581005">
                  <w:pPr>
                    <w:rPr>
                      <w:color w:val="FFFFFF" w:themeColor="background1"/>
                    </w:rPr>
                  </w:pPr>
                </w:p>
              </w:txbxContent>
            </v:textbox>
            <w10:wrap type="square" anchorx="page" anchory="margin"/>
          </v:rect>
        </w:pict>
      </w:r>
      <w:r w:rsidRPr="00B933E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AREA" o:spid="_x0000_s1027" type="#_x0000_t202" style="position:absolute;left:0;text-align:left;margin-left:10.05pt;margin-top:2.5pt;width:270.75pt;height:24pt;z-index:2516664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" fillcolor="white [3201]" stroked="f" strokeweight=".5pt">
            <v:textbox inset="0">
              <w:txbxContent>
                <w:p w:rsidR="002D4A64" w:rsidRPr="0022652C" w:rsidRDefault="00F42A92" w:rsidP="005263E4">
                  <w:pPr>
                    <w:pStyle w:val="Area"/>
                  </w:pPr>
                  <w:r>
                    <w:t>Biodiversity</w:t>
                  </w:r>
                </w:p>
              </w:txbxContent>
            </v:textbox>
          </v:shape>
        </w:pict>
      </w:r>
      <w:r w:rsidRPr="00B933E2">
        <w:rPr>
          <w:noProof/>
        </w:rPr>
        <w:pict>
          <v:shape id="Text Box 1" o:spid="_x0000_s1028" type="#_x0000_t202" style="position:absolute;left:0;text-align:left;margin-left:.55pt;margin-top:26.75pt;width:270.75pt;height:597.95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" fillcolor="white [3201]" stroked="f" strokeweight=".5pt">
            <v:textbox style="mso-next-textbox:#Text Box 4">
              <w:txbxContent>
                <w:p w:rsidR="00E62A72" w:rsidRPr="00E62A72" w:rsidRDefault="00E62A72" w:rsidP="005B6E5D">
                  <w:pPr>
                    <w:pStyle w:val="Acronym"/>
                  </w:pPr>
                  <w:r w:rsidRPr="00E62A72">
                    <w:t>Acronym</w:t>
                  </w:r>
                </w:p>
                <w:p w:rsidR="00E62A72" w:rsidRPr="00E62A72" w:rsidRDefault="00E62A72" w:rsidP="00E62A72">
                  <w:pPr>
                    <w:pStyle w:val="Heading1"/>
                  </w:pPr>
                  <w:r w:rsidRPr="00E62A72">
                    <w:t>The challenge</w:t>
                  </w:r>
                </w:p>
                <w:p w:rsidR="00E62A72" w:rsidRPr="00E62A72" w:rsidRDefault="00E62A72" w:rsidP="00E62A72">
                  <w:r w:rsidRPr="00E62A72">
                    <w:t>(Explain)</w:t>
                  </w:r>
                </w:p>
                <w:p w:rsidR="00E62A72" w:rsidRPr="00E62A72" w:rsidRDefault="00E62A72" w:rsidP="00E62A72">
                  <w:pPr>
                    <w:pStyle w:val="Heading1"/>
                  </w:pPr>
                  <w:r w:rsidRPr="00E62A72">
                    <w:t>Project Objectives</w:t>
                  </w:r>
                </w:p>
                <w:p w:rsidR="00E62A72" w:rsidRPr="00E62A72" w:rsidRDefault="00E62A72" w:rsidP="00E62A72">
                  <w:r w:rsidRPr="00E62A72">
                    <w:t>(Explain)</w:t>
                  </w:r>
                </w:p>
                <w:p w:rsidR="00E62A72" w:rsidRPr="00E62A72" w:rsidRDefault="00E62A72" w:rsidP="00E62A72">
                  <w:pPr>
                    <w:pStyle w:val="Heading1"/>
                  </w:pPr>
                  <w:r w:rsidRPr="00E62A72">
                    <w:t>Methodology</w:t>
                  </w:r>
                </w:p>
                <w:p w:rsidR="00E62A72" w:rsidRPr="00E62A72" w:rsidRDefault="00E62A72" w:rsidP="00E62A72">
                  <w:r w:rsidRPr="00E62A72">
                    <w:t>(Explain)</w:t>
                  </w:r>
                </w:p>
                <w:p w:rsidR="00E62A72" w:rsidRPr="00E62A72" w:rsidRDefault="00E62A72" w:rsidP="00E62A72">
                  <w:pPr>
                    <w:pStyle w:val="Heading1"/>
                  </w:pPr>
                  <w:r w:rsidRPr="00E62A72">
                    <w:t>Expected Results</w:t>
                  </w:r>
                </w:p>
                <w:p w:rsidR="00E62A72" w:rsidRPr="00E62A72" w:rsidRDefault="00E62A72" w:rsidP="00E62A72">
                  <w:r w:rsidRPr="00E62A72">
                    <w:t>(Explain)</w:t>
                  </w:r>
                </w:p>
              </w:txbxContent>
            </v:textbox>
            <w10:anchorlock/>
          </v:shape>
        </w:pict>
      </w:r>
      <w:r w:rsidR="006A7496">
        <w:br w:type="page"/>
      </w:r>
    </w:p>
    <w:p w:rsidR="008314F8" w:rsidRPr="006A7496" w:rsidRDefault="00B933E2" w:rsidP="005263E4">
      <w:r w:rsidRPr="00B933E2">
        <w:rPr>
          <w:noProof/>
        </w:rPr>
        <w:lastRenderedPageBreak/>
        <w:pict>
          <v:shape id="Text Box 9" o:spid="_x0000_s1029" type="#_x0000_t202" style="position:absolute;left:0;text-align:left;margin-left:-32.75pt;margin-top:594.5pt;width:557.25pt;height:214.9pt;z-index: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" fillcolor="window" stroked="f" strokeweight=".5pt">
            <v:path arrowok="t"/>
            <v:textbox>
              <w:txbxContent>
                <w:tbl>
                  <w:tblPr>
                    <w:tblW w:w="0" w:type="auto"/>
                    <w:jc w:val="center"/>
                    <w:tblInd w:w="-1082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  <w:insideH w:val="single" w:sz="8" w:space="0" w:color="FFFFFF"/>
                      <w:insideV w:val="single" w:sz="8" w:space="0" w:color="FFFFFF"/>
                    </w:tblBorders>
                    <w:tblLook w:val="04A0"/>
                  </w:tblPr>
                  <w:tblGrid>
                    <w:gridCol w:w="5751"/>
                    <w:gridCol w:w="5078"/>
                  </w:tblGrid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shd w:val="clear" w:color="auto" w:fill="D9D9D9"/>
                        <w:vAlign w:val="center"/>
                      </w:tcPr>
                      <w:p w:rsidR="007C05EF" w:rsidRPr="000B75BA" w:rsidRDefault="007C05EF" w:rsidP="007C05EF">
                        <w:pPr>
                          <w:pStyle w:val="Headingtable"/>
                        </w:pPr>
                        <w:r>
                          <w:t>Project Partners</w:t>
                        </w:r>
                      </w:p>
                    </w:tc>
                    <w:tc>
                      <w:tcPr>
                        <w:tcW w:w="5078" w:type="dxa"/>
                        <w:shd w:val="clear" w:color="auto" w:fill="D9D9D9"/>
                        <w:vAlign w:val="center"/>
                      </w:tcPr>
                      <w:p w:rsidR="007C05EF" w:rsidRPr="000B75BA" w:rsidRDefault="007C05EF" w:rsidP="005263E4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shd w:val="clear" w:color="auto" w:fill="F2F2F2"/>
                        <w:vAlign w:val="center"/>
                      </w:tcPr>
                      <w:p w:rsidR="007C05EF" w:rsidRPr="000B75BA" w:rsidRDefault="007C05EF" w:rsidP="005263E4"/>
                    </w:tc>
                    <w:tc>
                      <w:tcPr>
                        <w:tcW w:w="5078" w:type="dxa"/>
                        <w:shd w:val="clear" w:color="auto" w:fill="F2F2F2"/>
                        <w:vAlign w:val="center"/>
                      </w:tcPr>
                      <w:p w:rsidR="007C05EF" w:rsidRPr="000B75BA" w:rsidRDefault="007C05EF" w:rsidP="005263E4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  <w:tr w:rsidR="007C05EF" w:rsidRPr="000B75BA" w:rsidTr="007C05EF">
                    <w:trPr>
                      <w:trHeight w:hRule="exact" w:val="340"/>
                      <w:jc w:val="center"/>
                    </w:trPr>
                    <w:tc>
                      <w:tcPr>
                        <w:tcW w:w="5751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  <w:tc>
                      <w:tcPr>
                        <w:tcW w:w="5078" w:type="dxa"/>
                        <w:tc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cBorders>
                        <w:shd w:val="clear" w:color="auto" w:fill="F2F2F2"/>
                        <w:vAlign w:val="center"/>
                      </w:tcPr>
                      <w:p w:rsidR="007C05EF" w:rsidRPr="000B75BA" w:rsidRDefault="007C05EF" w:rsidP="00826A6B"/>
                    </w:tc>
                  </w:tr>
                </w:tbl>
                <w:p w:rsidR="007C05EF" w:rsidRDefault="007C05EF" w:rsidP="007C05EF"/>
              </w:txbxContent>
            </v:textbox>
          </v:shape>
        </w:pict>
      </w:r>
      <w:r w:rsidRPr="00B933E2">
        <w:rPr>
          <w:noProof/>
        </w:rPr>
        <w:pict>
          <v:shape id="Text Box 7" o:spid="_x0000_s1030" type="#_x0000_t202" style="position:absolute;left:0;text-align:left;margin-left:258pt;margin-top:-.85pt;width:270.75pt;height:557.2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" fillcolor="white [3201]" stroked="f" strokeweight=".5pt">
            <v:textbox>
              <w:txbxContent/>
            </v:textbox>
          </v:shape>
        </w:pict>
      </w:r>
      <w:r w:rsidRPr="00B933E2">
        <w:rPr>
          <w:noProof/>
        </w:rPr>
        <w:pict>
          <v:shape id="Text Box 4" o:spid="_x0000_s1031" type="#_x0000_t202" style="position:absolute;left:0;text-align:left;margin-left:-25.85pt;margin-top:-.9pt;width:270.75pt;height:570.75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" fillcolor="white [3201]" stroked="f" strokeweight=".5pt">
            <v:textbox style="mso-next-textbox:#Text Box 7">
              <w:txbxContent/>
            </v:textbox>
          </v:shape>
        </w:pict>
      </w:r>
    </w:p>
    <w:sectPr w:rsidR="008314F8" w:rsidRPr="006A7496" w:rsidSect="006A7496">
      <w:headerReference w:type="first" r:id="rId8"/>
      <w:footerReference w:type="first" r:id="rId9"/>
      <w:type w:val="continuous"/>
      <w:pgSz w:w="11899" w:h="16838" w:code="9"/>
      <w:pgMar w:top="518" w:right="1080" w:bottom="3240" w:left="1080" w:header="567" w:footer="1452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DD1" w:rsidRDefault="007A0DD1" w:rsidP="005263E4">
      <w:r>
        <w:separator/>
      </w:r>
    </w:p>
  </w:endnote>
  <w:endnote w:type="continuationSeparator" w:id="0">
    <w:p w:rsidR="007A0DD1" w:rsidRDefault="007A0DD1" w:rsidP="00526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64" w:rsidRDefault="002D4A64" w:rsidP="005263E4">
    <w:pPr>
      <w:pStyle w:val="Footer"/>
    </w:pPr>
    <w:r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3568065</wp:posOffset>
          </wp:positionH>
          <wp:positionV relativeFrom="page">
            <wp:posOffset>9992360</wp:posOffset>
          </wp:positionV>
          <wp:extent cx="720090" cy="478790"/>
          <wp:effectExtent l="0" t="0" r="3810" b="0"/>
          <wp:wrapNone/>
          <wp:docPr id="8" name="Picture 8" descr="Footer Box RTD EN Cya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Footer Box RTD EN Cyan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DD1" w:rsidRDefault="007A0DD1" w:rsidP="005263E4">
      <w:r>
        <w:separator/>
      </w:r>
    </w:p>
  </w:footnote>
  <w:footnote w:type="continuationSeparator" w:id="0">
    <w:p w:rsidR="007A0DD1" w:rsidRDefault="007A0DD1" w:rsidP="005263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64" w:rsidRPr="001E7B13" w:rsidRDefault="00B81287" w:rsidP="00B81287">
    <w:pPr>
      <w:pStyle w:val="Header"/>
      <w:jc w:val="center"/>
    </w:pPr>
    <w:r>
      <w:rPr>
        <w:noProof/>
        <w:lang w:val="bg-BG" w:eastAsia="bg-BG"/>
      </w:rPr>
      <w:drawing>
        <wp:inline distT="0" distB="0" distL="0" distR="0">
          <wp:extent cx="1953260" cy="1503045"/>
          <wp:effectExtent l="0" t="0" r="8890" b="0"/>
          <wp:docPr id="11" name="Picture 11" descr="LOGO-CE for RTD EN Positive Cya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CE for RTD EN Positive Cyan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260" cy="1503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3AE50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displayBackgroundShape/>
  <w:attachedTemplate r:id="rId1"/>
  <w:stylePaneFormatFilter w:val="3F0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docVars>
    <w:docVar w:name="LW_DocType" w:val="TEMPLATE_SPP NEWS AHEAD NEGATIVE BLANK_V3"/>
  </w:docVars>
  <w:rsids>
    <w:rsidRoot w:val="007A0DD1"/>
    <w:rsid w:val="000124E6"/>
    <w:rsid w:val="00012D38"/>
    <w:rsid w:val="00041AAC"/>
    <w:rsid w:val="00054D48"/>
    <w:rsid w:val="00076254"/>
    <w:rsid w:val="000813E8"/>
    <w:rsid w:val="0009229C"/>
    <w:rsid w:val="00094AC8"/>
    <w:rsid w:val="000A2FFF"/>
    <w:rsid w:val="000A6A7B"/>
    <w:rsid w:val="000B27D9"/>
    <w:rsid w:val="000B4351"/>
    <w:rsid w:val="000B75BA"/>
    <w:rsid w:val="000D11C7"/>
    <w:rsid w:val="000D4C2A"/>
    <w:rsid w:val="000E2BB6"/>
    <w:rsid w:val="000E3B54"/>
    <w:rsid w:val="000E5A87"/>
    <w:rsid w:val="000F491B"/>
    <w:rsid w:val="00100EC8"/>
    <w:rsid w:val="0014104B"/>
    <w:rsid w:val="0015400E"/>
    <w:rsid w:val="00161F61"/>
    <w:rsid w:val="001650EE"/>
    <w:rsid w:val="00166193"/>
    <w:rsid w:val="00167744"/>
    <w:rsid w:val="00172213"/>
    <w:rsid w:val="00177B32"/>
    <w:rsid w:val="0018262F"/>
    <w:rsid w:val="00190332"/>
    <w:rsid w:val="0019067F"/>
    <w:rsid w:val="001962B9"/>
    <w:rsid w:val="001A303F"/>
    <w:rsid w:val="001C5B68"/>
    <w:rsid w:val="001D1D31"/>
    <w:rsid w:val="001D2E99"/>
    <w:rsid w:val="001D47F1"/>
    <w:rsid w:val="001E165E"/>
    <w:rsid w:val="001E7B13"/>
    <w:rsid w:val="001F1DB9"/>
    <w:rsid w:val="001F7DCA"/>
    <w:rsid w:val="00212437"/>
    <w:rsid w:val="002131B2"/>
    <w:rsid w:val="002147C3"/>
    <w:rsid w:val="0021513C"/>
    <w:rsid w:val="0022652C"/>
    <w:rsid w:val="00227A4B"/>
    <w:rsid w:val="00230549"/>
    <w:rsid w:val="002332BF"/>
    <w:rsid w:val="00234548"/>
    <w:rsid w:val="00235125"/>
    <w:rsid w:val="0023589B"/>
    <w:rsid w:val="002501C9"/>
    <w:rsid w:val="00253A77"/>
    <w:rsid w:val="0026664E"/>
    <w:rsid w:val="00274A82"/>
    <w:rsid w:val="002763C2"/>
    <w:rsid w:val="0029065B"/>
    <w:rsid w:val="002B139F"/>
    <w:rsid w:val="002B2414"/>
    <w:rsid w:val="002B26DE"/>
    <w:rsid w:val="002B59B3"/>
    <w:rsid w:val="002C0071"/>
    <w:rsid w:val="002C3C1A"/>
    <w:rsid w:val="002D0669"/>
    <w:rsid w:val="002D0D48"/>
    <w:rsid w:val="002D4A64"/>
    <w:rsid w:val="002E323B"/>
    <w:rsid w:val="002E7CCF"/>
    <w:rsid w:val="002F6999"/>
    <w:rsid w:val="00302864"/>
    <w:rsid w:val="00304190"/>
    <w:rsid w:val="00325032"/>
    <w:rsid w:val="00325AD2"/>
    <w:rsid w:val="00326C82"/>
    <w:rsid w:val="00331595"/>
    <w:rsid w:val="0033224C"/>
    <w:rsid w:val="003434F3"/>
    <w:rsid w:val="0036211F"/>
    <w:rsid w:val="00366B5D"/>
    <w:rsid w:val="00370A2C"/>
    <w:rsid w:val="00381349"/>
    <w:rsid w:val="00382572"/>
    <w:rsid w:val="003828B2"/>
    <w:rsid w:val="003834E6"/>
    <w:rsid w:val="003859AB"/>
    <w:rsid w:val="00394424"/>
    <w:rsid w:val="00397ED9"/>
    <w:rsid w:val="003A0BFC"/>
    <w:rsid w:val="003B32FC"/>
    <w:rsid w:val="003C0504"/>
    <w:rsid w:val="003C77D0"/>
    <w:rsid w:val="003D46FC"/>
    <w:rsid w:val="003E532F"/>
    <w:rsid w:val="003E5791"/>
    <w:rsid w:val="00401364"/>
    <w:rsid w:val="00402A26"/>
    <w:rsid w:val="00403B7A"/>
    <w:rsid w:val="00407D9A"/>
    <w:rsid w:val="004128BE"/>
    <w:rsid w:val="004170C7"/>
    <w:rsid w:val="004467B6"/>
    <w:rsid w:val="004510F3"/>
    <w:rsid w:val="00464E63"/>
    <w:rsid w:val="00471C59"/>
    <w:rsid w:val="004745DC"/>
    <w:rsid w:val="0047518F"/>
    <w:rsid w:val="00481060"/>
    <w:rsid w:val="00486BB4"/>
    <w:rsid w:val="00487160"/>
    <w:rsid w:val="00496832"/>
    <w:rsid w:val="004979E9"/>
    <w:rsid w:val="004A5349"/>
    <w:rsid w:val="004B0765"/>
    <w:rsid w:val="004B5486"/>
    <w:rsid w:val="005263E4"/>
    <w:rsid w:val="00536DEE"/>
    <w:rsid w:val="00546F8F"/>
    <w:rsid w:val="005472D9"/>
    <w:rsid w:val="0054736C"/>
    <w:rsid w:val="00551C0C"/>
    <w:rsid w:val="00555315"/>
    <w:rsid w:val="0055735C"/>
    <w:rsid w:val="00563AAF"/>
    <w:rsid w:val="005644DF"/>
    <w:rsid w:val="00567136"/>
    <w:rsid w:val="00575617"/>
    <w:rsid w:val="00581005"/>
    <w:rsid w:val="00587B6B"/>
    <w:rsid w:val="00590195"/>
    <w:rsid w:val="005909AE"/>
    <w:rsid w:val="0059322C"/>
    <w:rsid w:val="005932ED"/>
    <w:rsid w:val="00593B2C"/>
    <w:rsid w:val="00596123"/>
    <w:rsid w:val="005A1839"/>
    <w:rsid w:val="005A47BE"/>
    <w:rsid w:val="005B6E5D"/>
    <w:rsid w:val="005B7E40"/>
    <w:rsid w:val="005C36CF"/>
    <w:rsid w:val="005D3481"/>
    <w:rsid w:val="005E1E06"/>
    <w:rsid w:val="005E333D"/>
    <w:rsid w:val="005E57C5"/>
    <w:rsid w:val="005E7AFD"/>
    <w:rsid w:val="005F3535"/>
    <w:rsid w:val="005F656E"/>
    <w:rsid w:val="005F7598"/>
    <w:rsid w:val="006179B5"/>
    <w:rsid w:val="00622155"/>
    <w:rsid w:val="006270B5"/>
    <w:rsid w:val="00636B54"/>
    <w:rsid w:val="00636EC9"/>
    <w:rsid w:val="00641CCC"/>
    <w:rsid w:val="00646EF8"/>
    <w:rsid w:val="0065778A"/>
    <w:rsid w:val="00672310"/>
    <w:rsid w:val="00675DA5"/>
    <w:rsid w:val="00681F20"/>
    <w:rsid w:val="006838B3"/>
    <w:rsid w:val="00685B05"/>
    <w:rsid w:val="006A01D0"/>
    <w:rsid w:val="006A7496"/>
    <w:rsid w:val="006B126A"/>
    <w:rsid w:val="006B21E1"/>
    <w:rsid w:val="006B4AAE"/>
    <w:rsid w:val="006C3B36"/>
    <w:rsid w:val="006C5100"/>
    <w:rsid w:val="006D0E31"/>
    <w:rsid w:val="006D75CE"/>
    <w:rsid w:val="006E27F5"/>
    <w:rsid w:val="006F4339"/>
    <w:rsid w:val="006F4BCC"/>
    <w:rsid w:val="006F51AF"/>
    <w:rsid w:val="006F5C3D"/>
    <w:rsid w:val="00701B2C"/>
    <w:rsid w:val="007226E8"/>
    <w:rsid w:val="00734135"/>
    <w:rsid w:val="0074024C"/>
    <w:rsid w:val="00752B5D"/>
    <w:rsid w:val="00765988"/>
    <w:rsid w:val="00770CCA"/>
    <w:rsid w:val="00792E45"/>
    <w:rsid w:val="0079515F"/>
    <w:rsid w:val="007A0DD1"/>
    <w:rsid w:val="007A487B"/>
    <w:rsid w:val="007A5D44"/>
    <w:rsid w:val="007B143C"/>
    <w:rsid w:val="007B55F6"/>
    <w:rsid w:val="007C05EF"/>
    <w:rsid w:val="007C3DAC"/>
    <w:rsid w:val="007D62DE"/>
    <w:rsid w:val="007E6B4F"/>
    <w:rsid w:val="00806472"/>
    <w:rsid w:val="0081078E"/>
    <w:rsid w:val="008135E6"/>
    <w:rsid w:val="008314F8"/>
    <w:rsid w:val="0083381C"/>
    <w:rsid w:val="008370D0"/>
    <w:rsid w:val="00843815"/>
    <w:rsid w:val="00846F73"/>
    <w:rsid w:val="008532B2"/>
    <w:rsid w:val="00872F60"/>
    <w:rsid w:val="00896F5E"/>
    <w:rsid w:val="008A0E86"/>
    <w:rsid w:val="008B2469"/>
    <w:rsid w:val="008B3288"/>
    <w:rsid w:val="008D0F05"/>
    <w:rsid w:val="008D46FD"/>
    <w:rsid w:val="008E3281"/>
    <w:rsid w:val="009047D4"/>
    <w:rsid w:val="00905A28"/>
    <w:rsid w:val="009167D4"/>
    <w:rsid w:val="00922787"/>
    <w:rsid w:val="00922D9A"/>
    <w:rsid w:val="0092654C"/>
    <w:rsid w:val="009268E3"/>
    <w:rsid w:val="00933B6C"/>
    <w:rsid w:val="009421DD"/>
    <w:rsid w:val="00950BD4"/>
    <w:rsid w:val="00955609"/>
    <w:rsid w:val="00976B08"/>
    <w:rsid w:val="00977EED"/>
    <w:rsid w:val="009829FF"/>
    <w:rsid w:val="0098505D"/>
    <w:rsid w:val="0099044E"/>
    <w:rsid w:val="0099726E"/>
    <w:rsid w:val="009A673A"/>
    <w:rsid w:val="009A6ECC"/>
    <w:rsid w:val="009B2587"/>
    <w:rsid w:val="009B46C0"/>
    <w:rsid w:val="009B7EB3"/>
    <w:rsid w:val="009D65DF"/>
    <w:rsid w:val="009D7602"/>
    <w:rsid w:val="009D7F98"/>
    <w:rsid w:val="009E5497"/>
    <w:rsid w:val="009E65D7"/>
    <w:rsid w:val="009F062B"/>
    <w:rsid w:val="009F45FC"/>
    <w:rsid w:val="009F4AC4"/>
    <w:rsid w:val="00A037FD"/>
    <w:rsid w:val="00A064DA"/>
    <w:rsid w:val="00A17493"/>
    <w:rsid w:val="00A22F3A"/>
    <w:rsid w:val="00A25985"/>
    <w:rsid w:val="00A25995"/>
    <w:rsid w:val="00A271DB"/>
    <w:rsid w:val="00A307E3"/>
    <w:rsid w:val="00A3097F"/>
    <w:rsid w:val="00A43C31"/>
    <w:rsid w:val="00A4408C"/>
    <w:rsid w:val="00A50367"/>
    <w:rsid w:val="00A577E4"/>
    <w:rsid w:val="00A63456"/>
    <w:rsid w:val="00A72F20"/>
    <w:rsid w:val="00A73175"/>
    <w:rsid w:val="00A91381"/>
    <w:rsid w:val="00A934E9"/>
    <w:rsid w:val="00AA02B5"/>
    <w:rsid w:val="00AA24C7"/>
    <w:rsid w:val="00AA49C7"/>
    <w:rsid w:val="00AA5D08"/>
    <w:rsid w:val="00AA733E"/>
    <w:rsid w:val="00AF3CAB"/>
    <w:rsid w:val="00AF67CF"/>
    <w:rsid w:val="00AF77DD"/>
    <w:rsid w:val="00B03A24"/>
    <w:rsid w:val="00B111BD"/>
    <w:rsid w:val="00B24155"/>
    <w:rsid w:val="00B241AB"/>
    <w:rsid w:val="00B27CEF"/>
    <w:rsid w:val="00B311C5"/>
    <w:rsid w:val="00B405B5"/>
    <w:rsid w:val="00B43FE4"/>
    <w:rsid w:val="00B4726E"/>
    <w:rsid w:val="00B5480B"/>
    <w:rsid w:val="00B54C0A"/>
    <w:rsid w:val="00B60026"/>
    <w:rsid w:val="00B60E12"/>
    <w:rsid w:val="00B74154"/>
    <w:rsid w:val="00B81287"/>
    <w:rsid w:val="00B91954"/>
    <w:rsid w:val="00B933E2"/>
    <w:rsid w:val="00B957B7"/>
    <w:rsid w:val="00B96319"/>
    <w:rsid w:val="00BA0B36"/>
    <w:rsid w:val="00BA46EB"/>
    <w:rsid w:val="00BA5138"/>
    <w:rsid w:val="00BB6DBE"/>
    <w:rsid w:val="00BC0CCE"/>
    <w:rsid w:val="00BC17F3"/>
    <w:rsid w:val="00BD06D5"/>
    <w:rsid w:val="00BE02C0"/>
    <w:rsid w:val="00BE18DB"/>
    <w:rsid w:val="00BF58B6"/>
    <w:rsid w:val="00BF6F3D"/>
    <w:rsid w:val="00C20723"/>
    <w:rsid w:val="00C3036D"/>
    <w:rsid w:val="00C445D9"/>
    <w:rsid w:val="00C477DD"/>
    <w:rsid w:val="00C51E59"/>
    <w:rsid w:val="00C54E58"/>
    <w:rsid w:val="00C568BC"/>
    <w:rsid w:val="00C64232"/>
    <w:rsid w:val="00C65773"/>
    <w:rsid w:val="00C73236"/>
    <w:rsid w:val="00C8220F"/>
    <w:rsid w:val="00C851A5"/>
    <w:rsid w:val="00C86792"/>
    <w:rsid w:val="00C93C77"/>
    <w:rsid w:val="00C9754E"/>
    <w:rsid w:val="00CB7AA5"/>
    <w:rsid w:val="00CC11CE"/>
    <w:rsid w:val="00CD3D5A"/>
    <w:rsid w:val="00CE5328"/>
    <w:rsid w:val="00D02C7E"/>
    <w:rsid w:val="00D146DC"/>
    <w:rsid w:val="00D32DD2"/>
    <w:rsid w:val="00D36307"/>
    <w:rsid w:val="00D50D52"/>
    <w:rsid w:val="00D56195"/>
    <w:rsid w:val="00D60FF1"/>
    <w:rsid w:val="00D9015F"/>
    <w:rsid w:val="00D91970"/>
    <w:rsid w:val="00D9440A"/>
    <w:rsid w:val="00DA2447"/>
    <w:rsid w:val="00DA24B3"/>
    <w:rsid w:val="00DA5708"/>
    <w:rsid w:val="00DA7589"/>
    <w:rsid w:val="00DB4039"/>
    <w:rsid w:val="00DB66B5"/>
    <w:rsid w:val="00DC5062"/>
    <w:rsid w:val="00DD1D3C"/>
    <w:rsid w:val="00DD31AC"/>
    <w:rsid w:val="00DF66E4"/>
    <w:rsid w:val="00E02454"/>
    <w:rsid w:val="00E05A16"/>
    <w:rsid w:val="00E111BD"/>
    <w:rsid w:val="00E13B68"/>
    <w:rsid w:val="00E22404"/>
    <w:rsid w:val="00E2296C"/>
    <w:rsid w:val="00E22EB3"/>
    <w:rsid w:val="00E33155"/>
    <w:rsid w:val="00E37462"/>
    <w:rsid w:val="00E433B8"/>
    <w:rsid w:val="00E43BEB"/>
    <w:rsid w:val="00E47E85"/>
    <w:rsid w:val="00E51FAC"/>
    <w:rsid w:val="00E61BC8"/>
    <w:rsid w:val="00E62A72"/>
    <w:rsid w:val="00E846E1"/>
    <w:rsid w:val="00E94B9C"/>
    <w:rsid w:val="00E952DC"/>
    <w:rsid w:val="00EB524F"/>
    <w:rsid w:val="00EC303B"/>
    <w:rsid w:val="00ED50A8"/>
    <w:rsid w:val="00ED5C87"/>
    <w:rsid w:val="00ED72DC"/>
    <w:rsid w:val="00ED7F12"/>
    <w:rsid w:val="00EE1292"/>
    <w:rsid w:val="00EE205F"/>
    <w:rsid w:val="00EF445F"/>
    <w:rsid w:val="00EF7455"/>
    <w:rsid w:val="00F03DA1"/>
    <w:rsid w:val="00F1447B"/>
    <w:rsid w:val="00F152C7"/>
    <w:rsid w:val="00F23F85"/>
    <w:rsid w:val="00F42A92"/>
    <w:rsid w:val="00F73A63"/>
    <w:rsid w:val="00F74BF6"/>
    <w:rsid w:val="00F77C50"/>
    <w:rsid w:val="00F80D58"/>
    <w:rsid w:val="00F843BB"/>
    <w:rsid w:val="00F846CD"/>
    <w:rsid w:val="00F94B32"/>
    <w:rsid w:val="00FA2FA8"/>
    <w:rsid w:val="00FB21A1"/>
    <w:rsid w:val="00FC7CED"/>
    <w:rsid w:val="00FD7143"/>
    <w:rsid w:val="00FE08A6"/>
    <w:rsid w:val="00FF663D"/>
    <w:rsid w:val="00FF7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qFormat="1"/>
    <w:lsdException w:name="Default Paragraph Font" w:locked="0"/>
    <w:lsdException w:name="Subtitle" w:qFormat="1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581005"/>
    <w:pPr>
      <w:autoSpaceDE w:val="0"/>
      <w:autoSpaceDN w:val="0"/>
      <w:adjustRightInd w:val="0"/>
      <w:spacing w:after="120" w:line="260" w:lineRule="exact"/>
      <w:jc w:val="both"/>
    </w:pPr>
    <w:rPr>
      <w:rFonts w:ascii="Verdana" w:hAnsi="Verdana" w:cs="Calibri"/>
      <w:szCs w:val="22"/>
    </w:rPr>
  </w:style>
  <w:style w:type="paragraph" w:styleId="Heading1">
    <w:name w:val="heading 1"/>
    <w:basedOn w:val="Normal"/>
    <w:next w:val="Normal"/>
    <w:link w:val="Heading1Char"/>
    <w:qFormat/>
    <w:rsid w:val="005B6E5D"/>
    <w:pPr>
      <w:spacing w:before="360" w:after="0"/>
      <w:outlineLvl w:val="0"/>
    </w:pPr>
    <w:rPr>
      <w:b/>
      <w:color w:val="10824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EC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E42E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942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98B"/>
  </w:style>
  <w:style w:type="paragraph" w:styleId="Footer">
    <w:name w:val="footer"/>
    <w:basedOn w:val="Normal"/>
    <w:link w:val="FooterChar"/>
    <w:uiPriority w:val="99"/>
    <w:unhideWhenUsed/>
    <w:locked/>
    <w:rsid w:val="00942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98B"/>
  </w:style>
  <w:style w:type="character" w:customStyle="1" w:styleId="Heading1Char">
    <w:name w:val="Heading 1 Char"/>
    <w:basedOn w:val="DefaultParagraphFont"/>
    <w:link w:val="Heading1"/>
    <w:rsid w:val="005B6E5D"/>
    <w:rPr>
      <w:rFonts w:ascii="Verdana" w:hAnsi="Verdana" w:cs="Calibri"/>
      <w:b/>
      <w:color w:val="10824F"/>
      <w:sz w:val="22"/>
      <w:szCs w:val="22"/>
    </w:rPr>
  </w:style>
  <w:style w:type="paragraph" w:customStyle="1" w:styleId="Body">
    <w:name w:val="Body"/>
    <w:basedOn w:val="Normal"/>
    <w:link w:val="BodyChar"/>
    <w:qFormat/>
    <w:locked/>
    <w:rsid w:val="005263E4"/>
    <w:pPr>
      <w:spacing w:before="100" w:beforeAutospacing="1" w:after="100" w:afterAutospacing="1" w:line="240" w:lineRule="auto"/>
    </w:pPr>
    <w:rPr>
      <w:szCs w:val="24"/>
    </w:rPr>
  </w:style>
  <w:style w:type="paragraph" w:customStyle="1" w:styleId="Date1">
    <w:name w:val="Date1"/>
    <w:basedOn w:val="Normal"/>
    <w:link w:val="Date1Char"/>
    <w:locked/>
    <w:rsid w:val="005263E4"/>
    <w:pPr>
      <w:spacing w:before="100" w:beforeAutospacing="1" w:after="100" w:afterAutospacing="1" w:line="240" w:lineRule="auto"/>
    </w:pPr>
    <w:rPr>
      <w:szCs w:val="24"/>
    </w:rPr>
  </w:style>
  <w:style w:type="character" w:customStyle="1" w:styleId="BodyChar">
    <w:name w:val="Body Char"/>
    <w:link w:val="Body"/>
    <w:rsid w:val="00054D48"/>
    <w:rPr>
      <w:rFonts w:ascii="Verdana" w:hAnsi="Verdana"/>
      <w:szCs w:val="24"/>
      <w:lang w:val="en-GB" w:eastAsia="en-GB"/>
    </w:rPr>
  </w:style>
  <w:style w:type="paragraph" w:customStyle="1" w:styleId="Area">
    <w:name w:val="Area"/>
    <w:basedOn w:val="Normal"/>
    <w:autoRedefine/>
    <w:qFormat/>
    <w:rsid w:val="00581005"/>
    <w:pPr>
      <w:jc w:val="right"/>
    </w:pPr>
    <w:rPr>
      <w:i/>
      <w:color w:val="10824F"/>
      <w:sz w:val="28"/>
      <w:szCs w:val="28"/>
    </w:rPr>
  </w:style>
  <w:style w:type="character" w:customStyle="1" w:styleId="Date1Char">
    <w:name w:val="Date1 Char"/>
    <w:link w:val="Date1"/>
    <w:rsid w:val="00054D48"/>
    <w:rPr>
      <w:rFonts w:ascii="Verdana" w:hAnsi="Verdana"/>
      <w:szCs w:val="24"/>
      <w:lang w:val="en-GB" w:eastAsia="en-GB"/>
    </w:rPr>
  </w:style>
  <w:style w:type="paragraph" w:customStyle="1" w:styleId="Name">
    <w:name w:val="Name"/>
    <w:basedOn w:val="Normal"/>
    <w:link w:val="NameChar"/>
    <w:qFormat/>
    <w:locked/>
    <w:rsid w:val="0047518F"/>
    <w:pPr>
      <w:widowControl w:val="0"/>
      <w:spacing w:after="0" w:line="240" w:lineRule="auto"/>
    </w:pPr>
    <w:rPr>
      <w:b/>
      <w:sz w:val="18"/>
      <w:szCs w:val="18"/>
    </w:rPr>
  </w:style>
  <w:style w:type="paragraph" w:customStyle="1" w:styleId="Acronym">
    <w:name w:val="Acronym"/>
    <w:basedOn w:val="Normal"/>
    <w:autoRedefine/>
    <w:qFormat/>
    <w:rsid w:val="00581005"/>
    <w:pPr>
      <w:spacing w:before="120" w:after="60"/>
      <w:jc w:val="right"/>
    </w:pPr>
    <w:rPr>
      <w:b/>
      <w:color w:val="10824F"/>
      <w:sz w:val="36"/>
    </w:rPr>
  </w:style>
  <w:style w:type="paragraph" w:customStyle="1" w:styleId="FooterLetterhead">
    <w:name w:val="Footer Letterhead"/>
    <w:basedOn w:val="Footer"/>
    <w:link w:val="FooterLetterheadChar"/>
    <w:qFormat/>
    <w:locked/>
    <w:rsid w:val="005909AE"/>
    <w:rPr>
      <w:noProof/>
      <w:sz w:val="18"/>
      <w:szCs w:val="18"/>
    </w:rPr>
  </w:style>
  <w:style w:type="character" w:customStyle="1" w:styleId="NameChar">
    <w:name w:val="Name Char"/>
    <w:link w:val="Name"/>
    <w:rsid w:val="0047518F"/>
    <w:rPr>
      <w:rFonts w:ascii="Verdana" w:hAnsi="Verdana" w:cs="Helvetica"/>
      <w:b/>
      <w:sz w:val="18"/>
      <w:szCs w:val="18"/>
      <w:lang w:val="en-GB" w:eastAsia="en-US"/>
    </w:rPr>
  </w:style>
  <w:style w:type="table" w:styleId="TableGrid">
    <w:name w:val="Table Grid"/>
    <w:basedOn w:val="TableNormal"/>
    <w:locked/>
    <w:rsid w:val="000B7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LetterheadChar">
    <w:name w:val="Footer Letterhead Char"/>
    <w:link w:val="FooterLetterhead"/>
    <w:rsid w:val="005909AE"/>
    <w:rPr>
      <w:rFonts w:ascii="Verdana" w:hAnsi="Verdana"/>
      <w:noProof/>
      <w:sz w:val="18"/>
      <w:szCs w:val="18"/>
      <w:lang w:val="en-US" w:eastAsia="en-US"/>
    </w:rPr>
  </w:style>
  <w:style w:type="paragraph" w:customStyle="1" w:styleId="Headingtable">
    <w:name w:val="Heading table"/>
    <w:basedOn w:val="Heading1"/>
    <w:qFormat/>
    <w:rsid w:val="00E62A72"/>
    <w:pPr>
      <w:spacing w:befor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5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vchev\Desktop\Factsheet%20Biodivers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C4CF8-0B8C-478F-8CE5-ABABC299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Factsheet Biodiversity.dotx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Fact Sheet RTD</vt:lpstr>
    </vt:vector>
  </TitlesOfParts>
  <Company>European Commission</Company>
  <LinksUpToDate>false</LinksUpToDate>
  <CharactersWithSpaces>8</CharactersWithSpaces>
  <SharedDoc>false</SharedDoc>
  <HyperlinkBase/>
  <HLinks>
    <vt:vector size="12" baseType="variant">
      <vt:variant>
        <vt:i4>12</vt:i4>
      </vt:variant>
      <vt:variant>
        <vt:i4>2117</vt:i4>
      </vt:variant>
      <vt:variant>
        <vt:i4>1025</vt:i4>
      </vt:variant>
      <vt:variant>
        <vt:i4>1</vt:i4>
      </vt:variant>
      <vt:variant>
        <vt:lpwstr>LOGO-CE for RTD EN Positive Cyan</vt:lpwstr>
      </vt:variant>
      <vt:variant>
        <vt:lpwstr/>
      </vt:variant>
      <vt:variant>
        <vt:i4>3604539</vt:i4>
      </vt:variant>
      <vt:variant>
        <vt:i4>-1</vt:i4>
      </vt:variant>
      <vt:variant>
        <vt:i4>2109</vt:i4>
      </vt:variant>
      <vt:variant>
        <vt:i4>1</vt:i4>
      </vt:variant>
      <vt:variant>
        <vt:lpwstr>Footer Box RTD EN Cyan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Fact Sheet RTD</dc:title>
  <dc:creator>Margarita Grudova</dc:creator>
  <cp:keywords>FACT SHEET RTD</cp:keywords>
  <dc:description>Contains macros in "New Macros" section of VBA project</dc:description>
  <cp:lastModifiedBy>Margarita Grudova</cp:lastModifiedBy>
  <cp:revision>1</cp:revision>
  <cp:lastPrinted>2013-04-30T08:53:00Z</cp:lastPrinted>
  <dcterms:created xsi:type="dcterms:W3CDTF">2013-07-30T06:51:00Z</dcterms:created>
  <dcterms:modified xsi:type="dcterms:W3CDTF">2013-07-30T06:52:00Z</dcterms:modified>
  <cp:contentStatus>Final</cp:contentStatus>
</cp:coreProperties>
</file>